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ED8DC" w14:textId="405582B3" w:rsidR="000B6EAF" w:rsidRDefault="002D7576" w:rsidP="00B24C2D">
      <w:pPr>
        <w:pStyle w:val="Title"/>
        <w:jc w:val="center"/>
      </w:pPr>
      <w:r>
        <w:t>Jenna</w:t>
      </w:r>
      <w:r w:rsidR="008A19C0">
        <w:t xml:space="preserve"> M. </w:t>
      </w:r>
      <w:r>
        <w:t>Scholl</w:t>
      </w:r>
    </w:p>
    <w:p w14:paraId="7A88E66C" w14:textId="1D1750CD" w:rsidR="008A19C0" w:rsidRDefault="002D7576" w:rsidP="008A19C0">
      <w:pPr>
        <w:jc w:val="center"/>
      </w:pPr>
      <w:r>
        <w:t>Colorado</w:t>
      </w:r>
      <w:r w:rsidR="008A19C0">
        <w:t xml:space="preserve"> </w:t>
      </w:r>
      <w:r w:rsidR="008A19C0" w:rsidRPr="00B850FF">
        <w:rPr>
          <w:rFonts w:ascii="Sylfaen" w:hAnsi="Sylfaen"/>
          <w:sz w:val="28"/>
          <w:szCs w:val="28"/>
        </w:rPr>
        <w:t>•</w:t>
      </w:r>
      <w:r w:rsidR="008A19C0">
        <w:t xml:space="preserve"> </w:t>
      </w:r>
      <w:r>
        <w:t>719-839-0395</w:t>
      </w:r>
      <w:r w:rsidR="008A19C0">
        <w:t xml:space="preserve"> </w:t>
      </w:r>
      <w:r w:rsidR="008A19C0" w:rsidRPr="008A19C0">
        <w:t xml:space="preserve">• </w:t>
      </w:r>
      <w:r>
        <w:t>jenna.scholl@du.edu</w:t>
      </w:r>
      <w:r w:rsidR="008A19C0" w:rsidRPr="008A19C0">
        <w:t xml:space="preserve"> </w:t>
      </w:r>
    </w:p>
    <w:p w14:paraId="484602CF" w14:textId="745D9F76" w:rsidR="008A19C0" w:rsidRDefault="00601A45" w:rsidP="00601A45">
      <w:pPr>
        <w:pStyle w:val="Heading1"/>
      </w:pPr>
      <w:r>
        <w:t>Education</w:t>
      </w:r>
    </w:p>
    <w:p w14:paraId="79EF4111" w14:textId="6A89C93B" w:rsidR="00601A45" w:rsidRDefault="00B850FF" w:rsidP="00601A45">
      <w:pPr>
        <w:pStyle w:val="Location"/>
      </w:pPr>
      <w:r>
        <w:t>College of Natural Sciences</w:t>
      </w:r>
      <w:r w:rsidR="00B24C2D">
        <w:t xml:space="preserve"> </w:t>
      </w:r>
      <w:r>
        <w:t>–</w:t>
      </w:r>
      <w:r w:rsidR="00601A45">
        <w:t xml:space="preserve"> </w:t>
      </w:r>
      <w:r>
        <w:t xml:space="preserve">University of Denver, </w:t>
      </w:r>
      <w:r w:rsidR="00B24C2D">
        <w:t>Denver, CO</w:t>
      </w:r>
      <w:r w:rsidR="00601A45">
        <w:tab/>
        <w:t>Graduation</w:t>
      </w:r>
      <w:r w:rsidR="00B24C2D">
        <w:t>:</w:t>
      </w:r>
      <w:r w:rsidR="00601A45">
        <w:t xml:space="preserve"> </w:t>
      </w:r>
      <w:r>
        <w:t>August</w:t>
      </w:r>
      <w:r w:rsidR="00601A45">
        <w:t xml:space="preserve"> </w:t>
      </w:r>
      <w:r w:rsidR="009C2228">
        <w:t>20</w:t>
      </w:r>
      <w:r>
        <w:t>22</w:t>
      </w:r>
    </w:p>
    <w:p w14:paraId="62E3F87B" w14:textId="2F9C808E" w:rsidR="00EB2A7D" w:rsidRDefault="00F25DF6" w:rsidP="00601A45">
      <w:pPr>
        <w:pStyle w:val="DegJob"/>
      </w:pPr>
      <w:r>
        <w:t xml:space="preserve">B.A. </w:t>
      </w:r>
      <w:r w:rsidR="00B850FF">
        <w:t xml:space="preserve">Chemistry, </w:t>
      </w:r>
      <w:r>
        <w:t>M</w:t>
      </w:r>
      <w:r w:rsidR="00B850FF">
        <w:t>inors in Biology and Religious Studies</w:t>
      </w:r>
    </w:p>
    <w:p w14:paraId="04532643" w14:textId="04EF9749" w:rsidR="00F25DF6" w:rsidRDefault="00F25DF6" w:rsidP="00F25DF6">
      <w:pPr>
        <w:pStyle w:val="ListParagraph"/>
        <w:numPr>
          <w:ilvl w:val="0"/>
          <w:numId w:val="6"/>
        </w:numPr>
      </w:pPr>
      <w:r>
        <w:t xml:space="preserve">Relevant Coursework: </w:t>
      </w:r>
      <w:r w:rsidR="003D3578">
        <w:t>Organic and inorganic laboratory</w:t>
      </w:r>
      <w:r>
        <w:t xml:space="preserve">, </w:t>
      </w:r>
      <w:r w:rsidR="003D3578">
        <w:t>Instrumental and data analysis</w:t>
      </w:r>
      <w:r>
        <w:t xml:space="preserve">, </w:t>
      </w:r>
      <w:r w:rsidR="007E349B">
        <w:t>Cellula</w:t>
      </w:r>
      <w:r>
        <w:t>r</w:t>
      </w:r>
    </w:p>
    <w:p w14:paraId="39A24D7B" w14:textId="21A7D7B7" w:rsidR="007E349B" w:rsidRDefault="007E349B" w:rsidP="00F25DF6">
      <w:pPr>
        <w:pStyle w:val="ListParagraph"/>
      </w:pPr>
      <w:r>
        <w:t>structure and function</w:t>
      </w:r>
      <w:r w:rsidR="0068340E">
        <w:t>, Selling Sex and Gender</w:t>
      </w:r>
    </w:p>
    <w:p w14:paraId="46BB5BF7" w14:textId="0FB47FB5" w:rsidR="00601A45" w:rsidRDefault="00EB2A7D" w:rsidP="00EB2A7D">
      <w:pPr>
        <w:pStyle w:val="Heading1"/>
      </w:pPr>
      <w:r>
        <w:t xml:space="preserve">Relevant projects </w:t>
      </w:r>
    </w:p>
    <w:p w14:paraId="5C3D3D13" w14:textId="14B19CD2" w:rsidR="00230A50" w:rsidRDefault="005071BD" w:rsidP="00EB2A7D">
      <w:pPr>
        <w:pStyle w:val="Location"/>
      </w:pPr>
      <w:r>
        <w:t>Quantitative Chemical Analysis</w:t>
      </w:r>
      <w:r w:rsidR="00230A50">
        <w:t>-</w:t>
      </w:r>
      <w:r w:rsidR="0068340E">
        <w:t>University of Denver</w:t>
      </w:r>
      <w:r w:rsidR="00230A50">
        <w:tab/>
      </w:r>
      <w:r w:rsidR="0068340E">
        <w:t>June</w:t>
      </w:r>
      <w:r w:rsidR="003125B3">
        <w:t xml:space="preserve"> 20</w:t>
      </w:r>
      <w:r w:rsidR="0068340E">
        <w:t>22</w:t>
      </w:r>
      <w:r w:rsidR="003125B3">
        <w:t xml:space="preserve"> – </w:t>
      </w:r>
      <w:r w:rsidR="0068340E">
        <w:t>August</w:t>
      </w:r>
      <w:r w:rsidR="003125B3">
        <w:t xml:space="preserve"> 20</w:t>
      </w:r>
      <w:r w:rsidR="0068340E">
        <w:t>22</w:t>
      </w:r>
    </w:p>
    <w:p w14:paraId="28E6A7C0" w14:textId="6E55BD46" w:rsidR="00230A50" w:rsidRPr="002C6D66" w:rsidRDefault="0068340E" w:rsidP="00230A50">
      <w:pPr>
        <w:pStyle w:val="DegJob"/>
        <w:rPr>
          <w:sz w:val="22"/>
        </w:rPr>
      </w:pPr>
      <w:r>
        <w:rPr>
          <w:sz w:val="22"/>
        </w:rPr>
        <w:t xml:space="preserve">Research Associate </w:t>
      </w:r>
    </w:p>
    <w:p w14:paraId="4FDAA1F9" w14:textId="76C8F311" w:rsidR="005071BD" w:rsidRDefault="005071BD" w:rsidP="00B76B25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Worked in conjunction with several other students to make conclusions about water toxicity levels </w:t>
      </w:r>
    </w:p>
    <w:p w14:paraId="63F5ADFA" w14:textId="2FA18267" w:rsidR="006F2482" w:rsidRPr="002C6D66" w:rsidRDefault="0068340E" w:rsidP="00B76B25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>Use</w:t>
      </w:r>
      <w:r w:rsidR="005071BD">
        <w:rPr>
          <w:sz w:val="22"/>
        </w:rPr>
        <w:t>d various instruments including Gas Chromatography-Mass Spectrometry</w:t>
      </w:r>
      <w:r w:rsidR="00AD2BDE">
        <w:rPr>
          <w:sz w:val="22"/>
        </w:rPr>
        <w:t xml:space="preserve"> and PCR</w:t>
      </w:r>
    </w:p>
    <w:p w14:paraId="5C3E2530" w14:textId="546FC204" w:rsidR="006F2482" w:rsidRDefault="005071BD" w:rsidP="00B76B25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>Used data software including excel to extrapolate and abstract data</w:t>
      </w:r>
    </w:p>
    <w:p w14:paraId="01403CF8" w14:textId="34B9B117" w:rsidR="00EB1F67" w:rsidRPr="005071BD" w:rsidRDefault="005071BD" w:rsidP="005071BD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>Concluded that water in the surrounding areas of a retired smelter is not considered too toxic to drink according to the EPA</w:t>
      </w:r>
    </w:p>
    <w:p w14:paraId="1D427B08" w14:textId="2CFF1162" w:rsidR="00676576" w:rsidRDefault="00676576" w:rsidP="00676576">
      <w:pPr>
        <w:pStyle w:val="Heading1"/>
      </w:pPr>
      <w:r>
        <w:t>Skills</w:t>
      </w:r>
    </w:p>
    <w:p w14:paraId="3DFB46BB" w14:textId="299BE4AE" w:rsidR="00676576" w:rsidRPr="002C6D66" w:rsidRDefault="004271C9" w:rsidP="00676576">
      <w:pPr>
        <w:pStyle w:val="Location"/>
        <w:rPr>
          <w:b w:val="0"/>
          <w:bCs/>
          <w:sz w:val="22"/>
        </w:rPr>
      </w:pPr>
      <w:r w:rsidRPr="002C6D66">
        <w:rPr>
          <w:sz w:val="22"/>
        </w:rPr>
        <w:t>Computer</w:t>
      </w:r>
      <w:r w:rsidR="00676576" w:rsidRPr="002C6D66">
        <w:rPr>
          <w:sz w:val="22"/>
        </w:rPr>
        <w:t>:</w:t>
      </w:r>
      <w:r w:rsidR="00B9231B" w:rsidRPr="002C6D66">
        <w:rPr>
          <w:sz w:val="22"/>
        </w:rPr>
        <w:t xml:space="preserve"> </w:t>
      </w:r>
      <w:r w:rsidR="003D3578" w:rsidRPr="002C6D66">
        <w:rPr>
          <w:b w:val="0"/>
          <w:bCs/>
          <w:sz w:val="22"/>
        </w:rPr>
        <w:t xml:space="preserve">Microsoft </w:t>
      </w:r>
      <w:r w:rsidR="00F25DF6" w:rsidRPr="002C6D66">
        <w:rPr>
          <w:b w:val="0"/>
          <w:bCs/>
          <w:sz w:val="22"/>
        </w:rPr>
        <w:t>S</w:t>
      </w:r>
      <w:r w:rsidR="003D3578" w:rsidRPr="002C6D66">
        <w:rPr>
          <w:b w:val="0"/>
          <w:bCs/>
          <w:sz w:val="22"/>
        </w:rPr>
        <w:t xml:space="preserve">uite, Google </w:t>
      </w:r>
      <w:r w:rsidR="00F25DF6" w:rsidRPr="002C6D66">
        <w:rPr>
          <w:b w:val="0"/>
          <w:bCs/>
          <w:sz w:val="22"/>
        </w:rPr>
        <w:t>S</w:t>
      </w:r>
      <w:r w:rsidR="003D3578" w:rsidRPr="002C6D66">
        <w:rPr>
          <w:b w:val="0"/>
          <w:bCs/>
          <w:sz w:val="22"/>
        </w:rPr>
        <w:t xml:space="preserve">uite, </w:t>
      </w:r>
      <w:r w:rsidR="00F25DF6" w:rsidRPr="002C6D66">
        <w:rPr>
          <w:b w:val="0"/>
          <w:bCs/>
          <w:sz w:val="22"/>
        </w:rPr>
        <w:t>Zoom meeting and interface</w:t>
      </w:r>
      <w:r w:rsidR="009732E4" w:rsidRPr="002C6D66">
        <w:rPr>
          <w:b w:val="0"/>
          <w:bCs/>
          <w:sz w:val="22"/>
        </w:rPr>
        <w:t xml:space="preserve"> </w:t>
      </w:r>
      <w:r w:rsidR="003E068E" w:rsidRPr="002C6D66">
        <w:rPr>
          <w:b w:val="0"/>
          <w:bCs/>
          <w:sz w:val="22"/>
        </w:rPr>
        <w:t xml:space="preserve"> </w:t>
      </w:r>
    </w:p>
    <w:p w14:paraId="7B8CBEB1" w14:textId="0AB52CB1" w:rsidR="00D036C7" w:rsidRPr="002C6D66" w:rsidRDefault="00C01968" w:rsidP="00676576">
      <w:pPr>
        <w:pStyle w:val="Location"/>
        <w:rPr>
          <w:b w:val="0"/>
          <w:bCs/>
          <w:sz w:val="22"/>
        </w:rPr>
      </w:pPr>
      <w:r w:rsidRPr="002C6D66">
        <w:rPr>
          <w:sz w:val="22"/>
        </w:rPr>
        <w:t>Trainings</w:t>
      </w:r>
      <w:r w:rsidR="000D2712" w:rsidRPr="002C6D66">
        <w:rPr>
          <w:sz w:val="22"/>
        </w:rPr>
        <w:t>:</w:t>
      </w:r>
      <w:r w:rsidRPr="002C6D66">
        <w:rPr>
          <w:sz w:val="22"/>
        </w:rPr>
        <w:t xml:space="preserve"> </w:t>
      </w:r>
      <w:r w:rsidRPr="002C6D66">
        <w:rPr>
          <w:b w:val="0"/>
          <w:bCs/>
          <w:sz w:val="22"/>
        </w:rPr>
        <w:t>Diversity and Inclusion, Emergency crisis intervention, antiracism, State of CO laboratory safety</w:t>
      </w:r>
      <w:r w:rsidR="003E068E" w:rsidRPr="002C6D66">
        <w:rPr>
          <w:sz w:val="22"/>
        </w:rPr>
        <w:t xml:space="preserve"> </w:t>
      </w:r>
    </w:p>
    <w:p w14:paraId="182B174C" w14:textId="67CF3311" w:rsidR="00C01968" w:rsidRPr="002C6D66" w:rsidRDefault="00C01968" w:rsidP="00676576">
      <w:pPr>
        <w:pStyle w:val="Location"/>
        <w:rPr>
          <w:b w:val="0"/>
          <w:bCs/>
          <w:sz w:val="22"/>
        </w:rPr>
      </w:pPr>
      <w:r w:rsidRPr="002C6D66">
        <w:rPr>
          <w:sz w:val="22"/>
        </w:rPr>
        <w:t>Laboratory:</w:t>
      </w:r>
      <w:r w:rsidRPr="002C6D66">
        <w:rPr>
          <w:b w:val="0"/>
          <w:bCs/>
          <w:sz w:val="22"/>
        </w:rPr>
        <w:t xml:space="preserve"> Organic synthesis, titration, purification, extraction, spectrometry </w:t>
      </w:r>
    </w:p>
    <w:p w14:paraId="6DDF0674" w14:textId="03508C62" w:rsidR="00230A50" w:rsidRDefault="00230A50" w:rsidP="00230A50">
      <w:pPr>
        <w:pStyle w:val="Heading1"/>
      </w:pPr>
      <w:r>
        <w:t>Professional Experience</w:t>
      </w:r>
    </w:p>
    <w:p w14:paraId="671035F4" w14:textId="136A3279" w:rsidR="00DE3D0D" w:rsidRPr="002C6D66" w:rsidRDefault="008C4216" w:rsidP="00DE3D0D">
      <w:pPr>
        <w:pStyle w:val="Location"/>
        <w:rPr>
          <w:sz w:val="22"/>
        </w:rPr>
      </w:pPr>
      <w:r w:rsidRPr="002C6D66">
        <w:rPr>
          <w:sz w:val="22"/>
        </w:rPr>
        <w:t>YOLO Clothing</w:t>
      </w:r>
      <w:r w:rsidR="00B24C2D" w:rsidRPr="002C6D66">
        <w:rPr>
          <w:sz w:val="22"/>
        </w:rPr>
        <w:t xml:space="preserve"> </w:t>
      </w:r>
      <w:r w:rsidRPr="002C6D66">
        <w:rPr>
          <w:sz w:val="22"/>
        </w:rPr>
        <w:t>–</w:t>
      </w:r>
      <w:r w:rsidR="00DE3D0D" w:rsidRPr="002C6D66">
        <w:rPr>
          <w:sz w:val="22"/>
        </w:rPr>
        <w:t xml:space="preserve"> </w:t>
      </w:r>
      <w:r w:rsidRPr="002C6D66">
        <w:rPr>
          <w:sz w:val="22"/>
        </w:rPr>
        <w:t>Salida, CO</w:t>
      </w:r>
      <w:r w:rsidR="00DE3D0D" w:rsidRPr="002C6D66">
        <w:rPr>
          <w:sz w:val="22"/>
        </w:rPr>
        <w:tab/>
      </w:r>
      <w:r w:rsidRPr="002C6D66">
        <w:rPr>
          <w:sz w:val="22"/>
        </w:rPr>
        <w:t>June</w:t>
      </w:r>
      <w:r w:rsidR="003125B3" w:rsidRPr="002C6D66">
        <w:rPr>
          <w:sz w:val="22"/>
        </w:rPr>
        <w:t xml:space="preserve"> 20</w:t>
      </w:r>
      <w:r w:rsidRPr="002C6D66">
        <w:rPr>
          <w:sz w:val="22"/>
        </w:rPr>
        <w:t>21</w:t>
      </w:r>
      <w:r w:rsidR="003125B3" w:rsidRPr="002C6D66">
        <w:rPr>
          <w:sz w:val="22"/>
        </w:rPr>
        <w:t xml:space="preserve"> – </w:t>
      </w:r>
      <w:r w:rsidRPr="002C6D66">
        <w:rPr>
          <w:sz w:val="22"/>
        </w:rPr>
        <w:t>Present</w:t>
      </w:r>
    </w:p>
    <w:p w14:paraId="73F2D1B1" w14:textId="26F9F30D" w:rsidR="00DE3D0D" w:rsidRPr="002C6D66" w:rsidRDefault="00DE3D0D" w:rsidP="00DE3D0D">
      <w:pPr>
        <w:pStyle w:val="DegJob"/>
        <w:rPr>
          <w:sz w:val="22"/>
        </w:rPr>
      </w:pPr>
      <w:r w:rsidRPr="002C6D66">
        <w:rPr>
          <w:sz w:val="22"/>
        </w:rPr>
        <w:t>Re</w:t>
      </w:r>
      <w:r w:rsidR="008C4216" w:rsidRPr="002C6D66">
        <w:rPr>
          <w:sz w:val="22"/>
        </w:rPr>
        <w:t>tail Sales Associate</w:t>
      </w:r>
      <w:r w:rsidRPr="002C6D66">
        <w:rPr>
          <w:sz w:val="22"/>
        </w:rPr>
        <w:t xml:space="preserve"> </w:t>
      </w:r>
    </w:p>
    <w:p w14:paraId="424AAB57" w14:textId="7986C8B5" w:rsidR="0081739C" w:rsidRPr="002C6D66" w:rsidRDefault="007E349B" w:rsidP="0081739C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Provided excellent customer service, up to 150 customers per day</w:t>
      </w:r>
    </w:p>
    <w:p w14:paraId="053A3BF4" w14:textId="2EF8D01F" w:rsidR="007E349B" w:rsidRPr="002C6D66" w:rsidRDefault="007E349B" w:rsidP="00DE3D0D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Conducted up to 10,000 dollars in clothing sales each day</w:t>
      </w:r>
      <w:r w:rsidR="0081739C" w:rsidRPr="002C6D66">
        <w:rPr>
          <w:sz w:val="22"/>
        </w:rPr>
        <w:t xml:space="preserve"> and organized high volumes of inventory </w:t>
      </w:r>
    </w:p>
    <w:p w14:paraId="55BDD94D" w14:textId="0FCCA61B" w:rsidR="00DE3D0D" w:rsidRPr="002C6D66" w:rsidRDefault="008C4216" w:rsidP="00DE3D0D">
      <w:pPr>
        <w:pStyle w:val="Location"/>
        <w:rPr>
          <w:sz w:val="22"/>
        </w:rPr>
      </w:pPr>
      <w:r w:rsidRPr="002C6D66">
        <w:rPr>
          <w:sz w:val="22"/>
        </w:rPr>
        <w:t>DU Office of Admissions</w:t>
      </w:r>
      <w:r w:rsidR="00B24C2D" w:rsidRPr="002C6D66">
        <w:rPr>
          <w:sz w:val="22"/>
        </w:rPr>
        <w:t xml:space="preserve"> </w:t>
      </w:r>
      <w:r w:rsidRPr="002C6D66">
        <w:rPr>
          <w:sz w:val="22"/>
        </w:rPr>
        <w:t>–</w:t>
      </w:r>
      <w:r w:rsidR="00DE3D0D" w:rsidRPr="002C6D66">
        <w:rPr>
          <w:sz w:val="22"/>
        </w:rPr>
        <w:t xml:space="preserve"> </w:t>
      </w:r>
      <w:r w:rsidRPr="002C6D66">
        <w:rPr>
          <w:sz w:val="22"/>
        </w:rPr>
        <w:t>University of Denver</w:t>
      </w:r>
      <w:r w:rsidR="00DE3D0D" w:rsidRPr="002C6D66">
        <w:rPr>
          <w:sz w:val="22"/>
        </w:rPr>
        <w:tab/>
      </w:r>
      <w:r w:rsidR="003125B3" w:rsidRPr="002C6D66">
        <w:rPr>
          <w:sz w:val="22"/>
        </w:rPr>
        <w:t>M</w:t>
      </w:r>
      <w:r w:rsidRPr="002C6D66">
        <w:rPr>
          <w:sz w:val="22"/>
        </w:rPr>
        <w:t>arch</w:t>
      </w:r>
      <w:r w:rsidR="003125B3" w:rsidRPr="002C6D66">
        <w:rPr>
          <w:sz w:val="22"/>
        </w:rPr>
        <w:t xml:space="preserve"> 20</w:t>
      </w:r>
      <w:r w:rsidRPr="002C6D66">
        <w:rPr>
          <w:sz w:val="22"/>
        </w:rPr>
        <w:t>19</w:t>
      </w:r>
      <w:r w:rsidR="003125B3" w:rsidRPr="002C6D66">
        <w:rPr>
          <w:sz w:val="22"/>
        </w:rPr>
        <w:t xml:space="preserve"> – </w:t>
      </w:r>
      <w:r w:rsidRPr="002C6D66">
        <w:rPr>
          <w:sz w:val="22"/>
        </w:rPr>
        <w:t>September</w:t>
      </w:r>
      <w:r w:rsidR="003125B3" w:rsidRPr="002C6D66">
        <w:rPr>
          <w:sz w:val="22"/>
        </w:rPr>
        <w:t xml:space="preserve"> 20</w:t>
      </w:r>
      <w:r w:rsidRPr="002C6D66">
        <w:rPr>
          <w:sz w:val="22"/>
        </w:rPr>
        <w:t>19</w:t>
      </w:r>
    </w:p>
    <w:p w14:paraId="6F465428" w14:textId="14177752" w:rsidR="00DE3D0D" w:rsidRPr="002C6D66" w:rsidRDefault="008C4216" w:rsidP="00DE3D0D">
      <w:pPr>
        <w:pStyle w:val="DegJob"/>
        <w:rPr>
          <w:sz w:val="22"/>
        </w:rPr>
      </w:pPr>
      <w:r w:rsidRPr="002C6D66">
        <w:rPr>
          <w:sz w:val="22"/>
        </w:rPr>
        <w:t>Orientation Leader</w:t>
      </w:r>
    </w:p>
    <w:p w14:paraId="2B5838A5" w14:textId="25500DF8" w:rsidR="0081739C" w:rsidRPr="002C6D66" w:rsidRDefault="0081739C" w:rsidP="0081739C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Facilitated 12 students’ first week on campus including orientation activities and logistics</w:t>
      </w:r>
    </w:p>
    <w:p w14:paraId="544E8110" w14:textId="38B62940" w:rsidR="0081739C" w:rsidRPr="002C6D66" w:rsidRDefault="0081739C" w:rsidP="0081739C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Conducted multiple lectures for new students about various topics including campus safety and inclusion</w:t>
      </w:r>
    </w:p>
    <w:p w14:paraId="66805A2B" w14:textId="5F302028" w:rsidR="007E349B" w:rsidRPr="002C6D66" w:rsidRDefault="007E349B" w:rsidP="00DE3D0D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Completed two-week training including crisis intervention, resources, and diversity and inclusion</w:t>
      </w:r>
    </w:p>
    <w:p w14:paraId="7C533D65" w14:textId="7D18958D" w:rsidR="009732E4" w:rsidRPr="002C6D66" w:rsidRDefault="0081739C" w:rsidP="00DE3D0D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Supported students</w:t>
      </w:r>
      <w:r w:rsidR="009732E4" w:rsidRPr="002C6D66">
        <w:rPr>
          <w:sz w:val="22"/>
        </w:rPr>
        <w:t xml:space="preserve"> as an official Student Outreach and Support ambassador </w:t>
      </w:r>
    </w:p>
    <w:p w14:paraId="0BD76C84" w14:textId="7902840A" w:rsidR="00DE3D0D" w:rsidRPr="002C6D66" w:rsidRDefault="00F20684" w:rsidP="00DE3D0D">
      <w:pPr>
        <w:pStyle w:val="Location"/>
        <w:rPr>
          <w:sz w:val="22"/>
        </w:rPr>
      </w:pPr>
      <w:r w:rsidRPr="002C6D66">
        <w:rPr>
          <w:sz w:val="22"/>
        </w:rPr>
        <w:t>Dirt Coffee Bar</w:t>
      </w:r>
      <w:r w:rsidR="00B24C2D" w:rsidRPr="002C6D66">
        <w:rPr>
          <w:sz w:val="22"/>
        </w:rPr>
        <w:t xml:space="preserve"> </w:t>
      </w:r>
      <w:r w:rsidRPr="002C6D66">
        <w:rPr>
          <w:sz w:val="22"/>
        </w:rPr>
        <w:t>–</w:t>
      </w:r>
      <w:r w:rsidR="00DE3D0D" w:rsidRPr="002C6D66">
        <w:rPr>
          <w:sz w:val="22"/>
        </w:rPr>
        <w:t xml:space="preserve"> </w:t>
      </w:r>
      <w:r w:rsidRPr="002C6D66">
        <w:rPr>
          <w:sz w:val="22"/>
        </w:rPr>
        <w:t>Littleton, CO</w:t>
      </w:r>
      <w:r w:rsidR="00DE3D0D" w:rsidRPr="002C6D66">
        <w:rPr>
          <w:sz w:val="22"/>
        </w:rPr>
        <w:tab/>
      </w:r>
      <w:r w:rsidRPr="002C6D66">
        <w:rPr>
          <w:sz w:val="22"/>
        </w:rPr>
        <w:t>October</w:t>
      </w:r>
      <w:r w:rsidR="00A9193F" w:rsidRPr="002C6D66">
        <w:rPr>
          <w:sz w:val="22"/>
        </w:rPr>
        <w:t xml:space="preserve"> 20</w:t>
      </w:r>
      <w:r w:rsidRPr="002C6D66">
        <w:rPr>
          <w:sz w:val="22"/>
        </w:rPr>
        <w:t>19</w:t>
      </w:r>
      <w:r w:rsidR="00A9193F" w:rsidRPr="002C6D66">
        <w:rPr>
          <w:sz w:val="22"/>
        </w:rPr>
        <w:t xml:space="preserve"> – </w:t>
      </w:r>
      <w:r w:rsidR="0093430C" w:rsidRPr="002C6D66">
        <w:rPr>
          <w:sz w:val="22"/>
        </w:rPr>
        <w:t>December</w:t>
      </w:r>
      <w:r w:rsidR="00A9193F" w:rsidRPr="002C6D66">
        <w:rPr>
          <w:sz w:val="22"/>
        </w:rPr>
        <w:t xml:space="preserve"> 20</w:t>
      </w:r>
      <w:r w:rsidRPr="002C6D66">
        <w:rPr>
          <w:sz w:val="22"/>
        </w:rPr>
        <w:t>20</w:t>
      </w:r>
    </w:p>
    <w:p w14:paraId="626AB481" w14:textId="15C2943A" w:rsidR="00DE3D0D" w:rsidRPr="002C6D66" w:rsidRDefault="00F20684" w:rsidP="00DE3D0D">
      <w:pPr>
        <w:pStyle w:val="DegJob"/>
        <w:rPr>
          <w:sz w:val="22"/>
        </w:rPr>
      </w:pPr>
      <w:r w:rsidRPr="002C6D66">
        <w:rPr>
          <w:sz w:val="22"/>
        </w:rPr>
        <w:t>Barista, Job Coach</w:t>
      </w:r>
    </w:p>
    <w:p w14:paraId="329BADAD" w14:textId="78148866" w:rsidR="00DE3D0D" w:rsidRPr="002C6D66" w:rsidRDefault="0081739C" w:rsidP="00DE3D0D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Taught</w:t>
      </w:r>
      <w:r w:rsidR="00F20684" w:rsidRPr="002C6D66">
        <w:rPr>
          <w:sz w:val="22"/>
        </w:rPr>
        <w:t xml:space="preserve"> </w:t>
      </w:r>
      <w:r w:rsidR="003E0265" w:rsidRPr="002C6D66">
        <w:rPr>
          <w:sz w:val="22"/>
        </w:rPr>
        <w:t>full-time employees</w:t>
      </w:r>
      <w:r w:rsidR="00F20684" w:rsidRPr="002C6D66">
        <w:rPr>
          <w:sz w:val="22"/>
        </w:rPr>
        <w:t xml:space="preserve"> on the autism spectrum valuable work skills</w:t>
      </w:r>
      <w:r w:rsidRPr="002C6D66">
        <w:rPr>
          <w:sz w:val="22"/>
        </w:rPr>
        <w:t xml:space="preserve"> using an individualized curriculum </w:t>
      </w:r>
      <w:r w:rsidR="003E0265" w:rsidRPr="002C6D66">
        <w:rPr>
          <w:sz w:val="22"/>
        </w:rPr>
        <w:t>daily</w:t>
      </w:r>
    </w:p>
    <w:p w14:paraId="03693ACA" w14:textId="1F9B4157" w:rsidR="00F20684" w:rsidRPr="002C6D66" w:rsidRDefault="003E0265" w:rsidP="00DE3D0D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Managed 3 interns involved in an internship program aimed at helping young adults on the autism spectrum build work experience and life skills</w:t>
      </w:r>
    </w:p>
    <w:p w14:paraId="5B80821C" w14:textId="0F0986A9" w:rsidR="00DE3D0D" w:rsidRPr="002C6D66" w:rsidRDefault="00F20684" w:rsidP="00F20684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Provided exceptional customer service to 50 or more patrons daily</w:t>
      </w:r>
    </w:p>
    <w:p w14:paraId="7B7FBB03" w14:textId="2B493AB5" w:rsidR="00F20684" w:rsidRPr="002C6D66" w:rsidRDefault="003E0265" w:rsidP="00F20684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Verified transactions, deposited funds, and completed other opening and closing duties</w:t>
      </w:r>
    </w:p>
    <w:p w14:paraId="27A3A29C" w14:textId="2D81D5D1" w:rsidR="00F20684" w:rsidRPr="002C6D66" w:rsidRDefault="00F20684" w:rsidP="00F20684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 xml:space="preserve">Completed a wide range of trainings including coffee roasting and diversity, </w:t>
      </w:r>
      <w:r w:rsidR="009732E4" w:rsidRPr="002C6D66">
        <w:rPr>
          <w:sz w:val="22"/>
        </w:rPr>
        <w:t>inclusion,</w:t>
      </w:r>
      <w:r w:rsidRPr="002C6D66">
        <w:rPr>
          <w:sz w:val="22"/>
        </w:rPr>
        <w:t xml:space="preserve"> and empowerment</w:t>
      </w:r>
    </w:p>
    <w:p w14:paraId="28AB4111" w14:textId="5F83437E" w:rsidR="002B6E41" w:rsidRDefault="002B6E41" w:rsidP="002B6E41">
      <w:pPr>
        <w:pStyle w:val="Heading1"/>
      </w:pPr>
      <w:r>
        <w:t>Leadership Experience &amp; Community Engagement</w:t>
      </w:r>
    </w:p>
    <w:p w14:paraId="112FE8F9" w14:textId="14A9A102" w:rsidR="002B6E41" w:rsidRPr="002C6D66" w:rsidRDefault="009732E4" w:rsidP="002B6E41">
      <w:pPr>
        <w:pStyle w:val="Location"/>
        <w:rPr>
          <w:sz w:val="22"/>
        </w:rPr>
      </w:pPr>
      <w:r w:rsidRPr="002C6D66">
        <w:rPr>
          <w:sz w:val="22"/>
        </w:rPr>
        <w:t>University of Denver</w:t>
      </w:r>
      <w:r w:rsidR="00B25C98" w:rsidRPr="002C6D66">
        <w:rPr>
          <w:sz w:val="22"/>
        </w:rPr>
        <w:t xml:space="preserve">- </w:t>
      </w:r>
      <w:r w:rsidRPr="002C6D66">
        <w:rPr>
          <w:sz w:val="22"/>
        </w:rPr>
        <w:t>Denver, CO</w:t>
      </w:r>
      <w:r w:rsidR="00B25C98" w:rsidRPr="002C6D66">
        <w:rPr>
          <w:sz w:val="22"/>
        </w:rPr>
        <w:tab/>
      </w:r>
      <w:r w:rsidRPr="002C6D66">
        <w:rPr>
          <w:sz w:val="22"/>
        </w:rPr>
        <w:t>September</w:t>
      </w:r>
      <w:r w:rsidR="00B25C98" w:rsidRPr="002C6D66">
        <w:rPr>
          <w:sz w:val="22"/>
        </w:rPr>
        <w:t xml:space="preserve"> 20</w:t>
      </w:r>
      <w:r w:rsidRPr="002C6D66">
        <w:rPr>
          <w:sz w:val="22"/>
        </w:rPr>
        <w:t>18</w:t>
      </w:r>
      <w:r w:rsidR="00B25C98" w:rsidRPr="002C6D66">
        <w:rPr>
          <w:sz w:val="22"/>
        </w:rPr>
        <w:t xml:space="preserve"> – </w:t>
      </w:r>
      <w:r w:rsidRPr="002C6D66">
        <w:rPr>
          <w:sz w:val="22"/>
        </w:rPr>
        <w:t>June</w:t>
      </w:r>
      <w:r w:rsidR="00B25C98" w:rsidRPr="002C6D66">
        <w:rPr>
          <w:sz w:val="22"/>
        </w:rPr>
        <w:t xml:space="preserve"> 20</w:t>
      </w:r>
      <w:r w:rsidRPr="002C6D66">
        <w:rPr>
          <w:sz w:val="22"/>
        </w:rPr>
        <w:t>19</w:t>
      </w:r>
    </w:p>
    <w:p w14:paraId="25C6E798" w14:textId="653ECE25" w:rsidR="00B25C98" w:rsidRPr="002C6D66" w:rsidRDefault="009732E4" w:rsidP="00B25C98">
      <w:pPr>
        <w:pStyle w:val="DegJob"/>
        <w:rPr>
          <w:sz w:val="22"/>
        </w:rPr>
      </w:pPr>
      <w:r w:rsidRPr="002C6D66">
        <w:rPr>
          <w:sz w:val="22"/>
        </w:rPr>
        <w:t>Wellness community member</w:t>
      </w:r>
    </w:p>
    <w:p w14:paraId="38023D35" w14:textId="2FA6E047" w:rsidR="009732E4" w:rsidRPr="002C6D66" w:rsidRDefault="009732E4" w:rsidP="00B24C2D">
      <w:pPr>
        <w:pStyle w:val="ListParagraph"/>
        <w:numPr>
          <w:ilvl w:val="0"/>
          <w:numId w:val="3"/>
        </w:numPr>
        <w:ind w:left="360" w:hanging="216"/>
        <w:rPr>
          <w:sz w:val="22"/>
        </w:rPr>
      </w:pPr>
      <w:r w:rsidRPr="002C6D66">
        <w:rPr>
          <w:sz w:val="22"/>
        </w:rPr>
        <w:t>Volunteered at various community nonprofits and engag</w:t>
      </w:r>
      <w:r w:rsidR="0081739C" w:rsidRPr="002C6D66">
        <w:rPr>
          <w:sz w:val="22"/>
        </w:rPr>
        <w:t>ed</w:t>
      </w:r>
      <w:r w:rsidRPr="002C6D66">
        <w:rPr>
          <w:sz w:val="22"/>
        </w:rPr>
        <w:t xml:space="preserve"> in wellness education</w:t>
      </w:r>
    </w:p>
    <w:p w14:paraId="11507352" w14:textId="2DDD9E9E" w:rsidR="00676576" w:rsidRPr="00676576" w:rsidRDefault="00676576" w:rsidP="00676576">
      <w:pPr>
        <w:pStyle w:val="Location"/>
        <w:rPr>
          <w:b w:val="0"/>
          <w:bCs/>
        </w:rPr>
      </w:pPr>
      <w:r>
        <w:rPr>
          <w:b w:val="0"/>
          <w:bCs/>
        </w:rPr>
        <w:t xml:space="preserve"> </w:t>
      </w:r>
    </w:p>
    <w:sectPr w:rsidR="00676576" w:rsidRPr="00676576" w:rsidSect="004A213C">
      <w:pgSz w:w="12240" w:h="15840"/>
      <w:pgMar w:top="576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7EF8"/>
    <w:multiLevelType w:val="hybridMultilevel"/>
    <w:tmpl w:val="70340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B0822"/>
    <w:multiLevelType w:val="hybridMultilevel"/>
    <w:tmpl w:val="5A5AB170"/>
    <w:lvl w:ilvl="0" w:tplc="6D4201FC">
      <w:start w:val="1"/>
      <w:numFmt w:val="bullet"/>
      <w:lvlText w:val=""/>
      <w:lvlJc w:val="left"/>
      <w:pPr>
        <w:ind w:left="93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F162A"/>
    <w:multiLevelType w:val="hybridMultilevel"/>
    <w:tmpl w:val="5F907C2E"/>
    <w:lvl w:ilvl="0" w:tplc="6D4201FC">
      <w:start w:val="1"/>
      <w:numFmt w:val="bullet"/>
      <w:lvlText w:val=""/>
      <w:lvlJc w:val="left"/>
      <w:pPr>
        <w:ind w:left="93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3775D"/>
    <w:multiLevelType w:val="hybridMultilevel"/>
    <w:tmpl w:val="3312B30C"/>
    <w:lvl w:ilvl="0" w:tplc="3238DD66">
      <w:numFmt w:val="decimal"/>
      <w:lvlText w:val="%1-"/>
      <w:lvlJc w:val="left"/>
      <w:pPr>
        <w:ind w:left="10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1" w:hanging="360"/>
      </w:pPr>
    </w:lvl>
    <w:lvl w:ilvl="2" w:tplc="0409001B" w:tentative="1">
      <w:start w:val="1"/>
      <w:numFmt w:val="lowerRoman"/>
      <w:lvlText w:val="%3."/>
      <w:lvlJc w:val="right"/>
      <w:pPr>
        <w:ind w:left="11691" w:hanging="180"/>
      </w:pPr>
    </w:lvl>
    <w:lvl w:ilvl="3" w:tplc="0409000F" w:tentative="1">
      <w:start w:val="1"/>
      <w:numFmt w:val="decimal"/>
      <w:lvlText w:val="%4."/>
      <w:lvlJc w:val="left"/>
      <w:pPr>
        <w:ind w:left="12411" w:hanging="360"/>
      </w:pPr>
    </w:lvl>
    <w:lvl w:ilvl="4" w:tplc="04090019" w:tentative="1">
      <w:start w:val="1"/>
      <w:numFmt w:val="lowerLetter"/>
      <w:lvlText w:val="%5."/>
      <w:lvlJc w:val="left"/>
      <w:pPr>
        <w:ind w:left="13131" w:hanging="360"/>
      </w:pPr>
    </w:lvl>
    <w:lvl w:ilvl="5" w:tplc="0409001B" w:tentative="1">
      <w:start w:val="1"/>
      <w:numFmt w:val="lowerRoman"/>
      <w:lvlText w:val="%6."/>
      <w:lvlJc w:val="right"/>
      <w:pPr>
        <w:ind w:left="13851" w:hanging="180"/>
      </w:pPr>
    </w:lvl>
    <w:lvl w:ilvl="6" w:tplc="0409000F" w:tentative="1">
      <w:start w:val="1"/>
      <w:numFmt w:val="decimal"/>
      <w:lvlText w:val="%7."/>
      <w:lvlJc w:val="left"/>
      <w:pPr>
        <w:ind w:left="14571" w:hanging="360"/>
      </w:pPr>
    </w:lvl>
    <w:lvl w:ilvl="7" w:tplc="04090019" w:tentative="1">
      <w:start w:val="1"/>
      <w:numFmt w:val="lowerLetter"/>
      <w:lvlText w:val="%8."/>
      <w:lvlJc w:val="left"/>
      <w:pPr>
        <w:ind w:left="15291" w:hanging="360"/>
      </w:pPr>
    </w:lvl>
    <w:lvl w:ilvl="8" w:tplc="0409001B" w:tentative="1">
      <w:start w:val="1"/>
      <w:numFmt w:val="lowerRoman"/>
      <w:lvlText w:val="%9."/>
      <w:lvlJc w:val="right"/>
      <w:pPr>
        <w:ind w:left="16011" w:hanging="180"/>
      </w:pPr>
    </w:lvl>
  </w:abstractNum>
  <w:abstractNum w:abstractNumId="4" w15:restartNumberingAfterBreak="0">
    <w:nsid w:val="3F851DF3"/>
    <w:multiLevelType w:val="hybridMultilevel"/>
    <w:tmpl w:val="70E686A2"/>
    <w:lvl w:ilvl="0" w:tplc="A262F7AE">
      <w:start w:val="1"/>
      <w:numFmt w:val="bullet"/>
      <w:suff w:val="space"/>
      <w:lvlText w:val=""/>
      <w:lvlJc w:val="left"/>
      <w:pPr>
        <w:ind w:left="720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A677B"/>
    <w:multiLevelType w:val="hybridMultilevel"/>
    <w:tmpl w:val="68725504"/>
    <w:lvl w:ilvl="0" w:tplc="A262F7AE">
      <w:start w:val="1"/>
      <w:numFmt w:val="bullet"/>
      <w:suff w:val="space"/>
      <w:lvlText w:val=""/>
      <w:lvlJc w:val="left"/>
      <w:pPr>
        <w:ind w:left="720" w:hanging="57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63004"/>
    <w:multiLevelType w:val="hybridMultilevel"/>
    <w:tmpl w:val="84C4DE80"/>
    <w:lvl w:ilvl="0" w:tplc="AFD40BE4">
      <w:start w:val="1"/>
      <w:numFmt w:val="bullet"/>
      <w:suff w:val="space"/>
      <w:lvlText w:val=""/>
      <w:lvlJc w:val="left"/>
      <w:pPr>
        <w:ind w:left="720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C0"/>
    <w:rsid w:val="00062EBD"/>
    <w:rsid w:val="000B6EAF"/>
    <w:rsid w:val="000D2712"/>
    <w:rsid w:val="001B0FCB"/>
    <w:rsid w:val="001C4A7C"/>
    <w:rsid w:val="001D5FED"/>
    <w:rsid w:val="00230A50"/>
    <w:rsid w:val="00264671"/>
    <w:rsid w:val="002B6E41"/>
    <w:rsid w:val="002C6D66"/>
    <w:rsid w:val="002D7576"/>
    <w:rsid w:val="003125B3"/>
    <w:rsid w:val="003D3578"/>
    <w:rsid w:val="003E0265"/>
    <w:rsid w:val="003E068E"/>
    <w:rsid w:val="004271C9"/>
    <w:rsid w:val="004A213C"/>
    <w:rsid w:val="004E0DC9"/>
    <w:rsid w:val="005071BD"/>
    <w:rsid w:val="0058468F"/>
    <w:rsid w:val="005C6004"/>
    <w:rsid w:val="00601A45"/>
    <w:rsid w:val="00605C18"/>
    <w:rsid w:val="00633381"/>
    <w:rsid w:val="006603CD"/>
    <w:rsid w:val="00676576"/>
    <w:rsid w:val="0068340E"/>
    <w:rsid w:val="006A5AC0"/>
    <w:rsid w:val="006F2482"/>
    <w:rsid w:val="0071141B"/>
    <w:rsid w:val="007D5ADB"/>
    <w:rsid w:val="007E349B"/>
    <w:rsid w:val="0081739C"/>
    <w:rsid w:val="008A19C0"/>
    <w:rsid w:val="008C4216"/>
    <w:rsid w:val="0093430C"/>
    <w:rsid w:val="0094508D"/>
    <w:rsid w:val="009732E4"/>
    <w:rsid w:val="009B48C2"/>
    <w:rsid w:val="009C1252"/>
    <w:rsid w:val="009C2228"/>
    <w:rsid w:val="009E7920"/>
    <w:rsid w:val="00A83076"/>
    <w:rsid w:val="00A9193F"/>
    <w:rsid w:val="00AD2BDE"/>
    <w:rsid w:val="00B24C2D"/>
    <w:rsid w:val="00B25C98"/>
    <w:rsid w:val="00B35A4D"/>
    <w:rsid w:val="00B76B25"/>
    <w:rsid w:val="00B850FF"/>
    <w:rsid w:val="00B9231B"/>
    <w:rsid w:val="00BB15A2"/>
    <w:rsid w:val="00C01968"/>
    <w:rsid w:val="00C061DB"/>
    <w:rsid w:val="00C724F9"/>
    <w:rsid w:val="00D036C7"/>
    <w:rsid w:val="00DE3D0D"/>
    <w:rsid w:val="00DE66BD"/>
    <w:rsid w:val="00EB1F67"/>
    <w:rsid w:val="00EB2A7D"/>
    <w:rsid w:val="00EB40AA"/>
    <w:rsid w:val="00F20684"/>
    <w:rsid w:val="00F25DF6"/>
    <w:rsid w:val="00F276B2"/>
    <w:rsid w:val="00F6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E63F2"/>
  <w15:chartTrackingRefBased/>
  <w15:docId w15:val="{F022499D-FBE8-4D3E-A3BF-002A6525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13C"/>
    <w:pPr>
      <w:spacing w:line="240" w:lineRule="auto"/>
      <w:contextualSpacing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13C"/>
    <w:pPr>
      <w:keepNext/>
      <w:keepLines/>
      <w:pBdr>
        <w:bottom w:val="single" w:sz="4" w:space="1" w:color="auto"/>
      </w:pBdr>
      <w:spacing w:before="240" w:after="0"/>
      <w:outlineLvl w:val="0"/>
    </w:pPr>
    <w:rPr>
      <w:rFonts w:asciiTheme="majorHAnsi" w:eastAsiaTheme="majorEastAsia" w:hAnsiTheme="majorHAnsi" w:cstheme="majorBidi"/>
      <w:smallCaps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A213C"/>
    <w:pPr>
      <w:pBdr>
        <w:bottom w:val="single" w:sz="12" w:space="1" w:color="auto"/>
      </w:pBdr>
      <w:spacing w:after="0"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13C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A213C"/>
    <w:rPr>
      <w:rFonts w:asciiTheme="majorHAnsi" w:eastAsiaTheme="majorEastAsia" w:hAnsiTheme="majorHAnsi" w:cstheme="majorBidi"/>
      <w:smallCaps/>
      <w:color w:val="000000" w:themeColor="text1"/>
      <w:sz w:val="32"/>
      <w:szCs w:val="32"/>
    </w:rPr>
  </w:style>
  <w:style w:type="paragraph" w:customStyle="1" w:styleId="Location">
    <w:name w:val="Location"/>
    <w:basedOn w:val="Normal"/>
    <w:qFormat/>
    <w:rsid w:val="009B48C2"/>
    <w:pPr>
      <w:tabs>
        <w:tab w:val="right" w:pos="10080"/>
      </w:tabs>
      <w:spacing w:after="0"/>
    </w:pPr>
    <w:rPr>
      <w:b/>
    </w:rPr>
  </w:style>
  <w:style w:type="paragraph" w:customStyle="1" w:styleId="DegJob">
    <w:name w:val="DegJob"/>
    <w:basedOn w:val="Location"/>
    <w:qFormat/>
    <w:rsid w:val="009B48C2"/>
    <w:rPr>
      <w:b w:val="0"/>
      <w:i/>
    </w:rPr>
  </w:style>
  <w:style w:type="paragraph" w:styleId="NoSpacing">
    <w:name w:val="No Spacing"/>
    <w:uiPriority w:val="1"/>
    <w:qFormat/>
    <w:rsid w:val="00601A45"/>
    <w:pPr>
      <w:spacing w:after="0" w:line="240" w:lineRule="auto"/>
      <w:contextualSpacing/>
    </w:pPr>
    <w:rPr>
      <w:sz w:val="24"/>
    </w:rPr>
  </w:style>
  <w:style w:type="paragraph" w:styleId="ListParagraph">
    <w:name w:val="List Paragraph"/>
    <w:basedOn w:val="Normal"/>
    <w:uiPriority w:val="34"/>
    <w:qFormat/>
    <w:rsid w:val="00230A50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E3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D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D0D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1F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ho\OneDrive\Documents\Custom%20Office%20Templates\Resume%20Template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C:\Users\nicho\OneDrive\Documents\Custom Office Templates\Resume Template .dotx</Template>
  <TotalTime>2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Brees</dc:creator>
  <cp:keywords/>
  <dc:description/>
  <cp:lastModifiedBy>Jenna Scholl</cp:lastModifiedBy>
  <cp:revision>4</cp:revision>
  <cp:lastPrinted>2022-11-04T23:34:00Z</cp:lastPrinted>
  <dcterms:created xsi:type="dcterms:W3CDTF">2022-11-07T21:33:00Z</dcterms:created>
  <dcterms:modified xsi:type="dcterms:W3CDTF">2022-11-09T17:46:00Z</dcterms:modified>
</cp:coreProperties>
</file>